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7A0EC" w14:textId="35A4FF6C" w:rsidR="00B51804" w:rsidRPr="00BF3CB4" w:rsidRDefault="00B51804" w:rsidP="00B5180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 xml:space="preserve">Београд, </w:t>
      </w:r>
      <w:r w:rsidR="00BF3CB4" w:rsidRPr="00BF3CB4">
        <w:rPr>
          <w:rFonts w:ascii="Bookman Old Style" w:hAnsi="Bookman Old Style"/>
          <w:noProof/>
          <w:sz w:val="24"/>
          <w:szCs w:val="24"/>
        </w:rPr>
        <w:t>02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. </w:t>
      </w:r>
      <w:r w:rsidR="00BF3CB4" w:rsidRPr="00BF3CB4">
        <w:rPr>
          <w:rFonts w:ascii="Bookman Old Style" w:hAnsi="Bookman Old Style"/>
          <w:noProof/>
          <w:sz w:val="24"/>
          <w:szCs w:val="24"/>
          <w:lang w:val="sr-Cyrl-RS"/>
        </w:rPr>
        <w:t>новембар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 20</w:t>
      </w:r>
      <w:r w:rsidR="00BF3CB4" w:rsidRPr="00BF3CB4">
        <w:rPr>
          <w:rFonts w:ascii="Bookman Old Style" w:hAnsi="Bookman Old Style"/>
          <w:noProof/>
          <w:sz w:val="24"/>
          <w:szCs w:val="24"/>
          <w:lang w:val="sr-Cyrl-RS"/>
        </w:rPr>
        <w:t>20</w:t>
      </w:r>
      <w:r w:rsidRPr="00BF3CB4">
        <w:rPr>
          <w:rFonts w:ascii="Bookman Old Style" w:hAnsi="Bookman Old Style"/>
          <w:noProof/>
          <w:sz w:val="24"/>
          <w:szCs w:val="24"/>
        </w:rPr>
        <w:t>. год.</w:t>
      </w:r>
    </w:p>
    <w:p w14:paraId="3CE16368" w14:textId="77777777" w:rsidR="00B51804" w:rsidRPr="00BF3CB4" w:rsidRDefault="00B51804" w:rsidP="00B51804">
      <w:pPr>
        <w:jc w:val="both"/>
        <w:rPr>
          <w:rFonts w:ascii="Bookman Old Style" w:hAnsi="Bookman Old Style"/>
          <w:b/>
          <w:i/>
          <w:noProof/>
          <w:sz w:val="24"/>
          <w:szCs w:val="24"/>
        </w:rPr>
      </w:pPr>
      <w:r w:rsidRPr="00BF3CB4">
        <w:rPr>
          <w:rFonts w:ascii="Bookman Old Style" w:hAnsi="Bookman Old Style"/>
          <w:b/>
          <w:i/>
          <w:noProof/>
          <w:sz w:val="24"/>
          <w:szCs w:val="24"/>
        </w:rPr>
        <w:t>Кошаркашки клуб</w:t>
      </w:r>
    </w:p>
    <w:p w14:paraId="3EC11F42" w14:textId="77777777" w:rsidR="00B51804" w:rsidRPr="00BF3CB4" w:rsidRDefault="00B51804" w:rsidP="00B5180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>Поштовани,</w:t>
      </w:r>
    </w:p>
    <w:p w14:paraId="409038A0" w14:textId="65225B8D" w:rsidR="00BF3CB4" w:rsidRPr="00BF3CB4" w:rsidRDefault="00BF3CB4" w:rsidP="00BF3CB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>Обавештавамо Вас да ће се мини припреме У1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 xml:space="preserve">6 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репрезентације Србије одржати у 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Београду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 (хотел 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ТРИМ/Републички завод за спорт и медицину спорта, Кошутњак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), у периоду од 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1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1. до 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15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. 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новембр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а 2020. године. Репрезентација ће се окупити </w:t>
      </w:r>
      <w:r w:rsidRPr="00BF3CB4">
        <w:rPr>
          <w:rFonts w:ascii="Bookman Old Style" w:hAnsi="Bookman Old Style"/>
          <w:b/>
          <w:noProof/>
          <w:sz w:val="24"/>
          <w:szCs w:val="24"/>
          <w:lang w:val="sr-Cyrl-RS"/>
        </w:rPr>
        <w:t>1</w:t>
      </w:r>
      <w:r w:rsidRPr="00BF3CB4">
        <w:rPr>
          <w:rFonts w:ascii="Bookman Old Style" w:hAnsi="Bookman Old Style"/>
          <w:b/>
          <w:noProof/>
          <w:sz w:val="24"/>
          <w:szCs w:val="24"/>
        </w:rPr>
        <w:t xml:space="preserve">1. </w:t>
      </w:r>
      <w:r w:rsidRPr="00BF3CB4">
        <w:rPr>
          <w:rFonts w:ascii="Bookman Old Style" w:hAnsi="Bookman Old Style"/>
          <w:b/>
          <w:noProof/>
          <w:sz w:val="24"/>
          <w:szCs w:val="24"/>
          <w:lang w:val="sr-Cyrl-RS"/>
        </w:rPr>
        <w:t>новембр</w:t>
      </w:r>
      <w:r w:rsidRPr="00BF3CB4">
        <w:rPr>
          <w:rFonts w:ascii="Bookman Old Style" w:hAnsi="Bookman Old Style"/>
          <w:b/>
          <w:noProof/>
          <w:sz w:val="24"/>
          <w:szCs w:val="24"/>
        </w:rPr>
        <w:t>а у 0</w:t>
      </w:r>
      <w:r w:rsidRPr="00BF3CB4">
        <w:rPr>
          <w:rFonts w:ascii="Bookman Old Style" w:hAnsi="Bookman Old Style"/>
          <w:b/>
          <w:noProof/>
          <w:sz w:val="24"/>
          <w:szCs w:val="24"/>
          <w:lang w:val="sr-Cyrl-RS"/>
        </w:rPr>
        <w:t>9</w:t>
      </w:r>
      <w:r w:rsidRPr="00BF3CB4">
        <w:rPr>
          <w:rFonts w:ascii="Bookman Old Style" w:hAnsi="Bookman Old Style"/>
          <w:b/>
          <w:noProof/>
          <w:sz w:val="24"/>
          <w:szCs w:val="24"/>
        </w:rPr>
        <w:t>,00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 </w:t>
      </w:r>
      <w:r w:rsidRPr="00BF3CB4">
        <w:rPr>
          <w:rFonts w:ascii="Bookman Old Style" w:hAnsi="Bookman Old Style"/>
          <w:b/>
          <w:noProof/>
          <w:sz w:val="24"/>
          <w:szCs w:val="24"/>
        </w:rPr>
        <w:t xml:space="preserve">часова </w:t>
      </w:r>
      <w:r w:rsidRPr="00BF3CB4">
        <w:rPr>
          <w:rFonts w:ascii="Bookman Old Style" w:hAnsi="Bookman Old Style"/>
          <w:b/>
          <w:noProof/>
          <w:sz w:val="24"/>
          <w:szCs w:val="24"/>
          <w:lang w:val="sr-Cyrl-RS"/>
        </w:rPr>
        <w:t>у хотелу ТРИМ (Ул. Кнеза Вишеслава бр.72, Кошутњак)</w:t>
      </w:r>
      <w:r w:rsidRPr="00BF3CB4">
        <w:rPr>
          <w:rFonts w:ascii="Bookman Old Style" w:hAnsi="Bookman Old Style"/>
          <w:noProof/>
          <w:sz w:val="24"/>
          <w:szCs w:val="24"/>
        </w:rPr>
        <w:t xml:space="preserve">. </w:t>
      </w:r>
    </w:p>
    <w:p w14:paraId="357D7F9C" w14:textId="77777777" w:rsidR="00B51804" w:rsidRPr="00BF3CB4" w:rsidRDefault="00B51804" w:rsidP="00B5180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>Позвани играчи:</w:t>
      </w:r>
    </w:p>
    <w:p w14:paraId="3A42DCA4" w14:textId="44A79E54" w:rsidR="00314EE7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Ћурчић Ђорђе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Борац Чачак</w:t>
      </w:r>
    </w:p>
    <w:p w14:paraId="6D71D12F" w14:textId="0F3B8AE3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Милошевић Матија</w:t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Визура</w:t>
      </w:r>
    </w:p>
    <w:p w14:paraId="7A4BDA16" w14:textId="03628341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Симић Ђорђе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Црвена звезда мтс</w:t>
      </w:r>
    </w:p>
    <w:p w14:paraId="755211D4" w14:textId="6E42D79C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Дабић Василије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Црвена звезда мтс</w:t>
      </w:r>
    </w:p>
    <w:p w14:paraId="15567A27" w14:textId="1930B4B2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Топић Никола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Црвена звезда мтс</w:t>
      </w:r>
    </w:p>
    <w:p w14:paraId="7C90D60C" w14:textId="6A743350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Мишић Павле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Црвена звезда мтс</w:t>
      </w:r>
    </w:p>
    <w:p w14:paraId="06E16433" w14:textId="73772F4A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Гачић Лазар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Црвена звезда мтс</w:t>
      </w:r>
    </w:p>
    <w:p w14:paraId="3E5E2C55" w14:textId="7F1D8960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Авлијаш Петар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Мега Сокербет</w:t>
      </w:r>
    </w:p>
    <w:p w14:paraId="2B2C212F" w14:textId="0F3D68C8" w:rsidR="00BF3CB4" w:rsidRDefault="00BF3CB4" w:rsidP="00BF3CB4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noProof/>
          <w:szCs w:val="24"/>
          <w:lang w:val="sr-Cyrl-RS"/>
        </w:rPr>
      </w:pPr>
      <w:r>
        <w:rPr>
          <w:rFonts w:ascii="Bookman Old Style" w:hAnsi="Bookman Old Style"/>
          <w:noProof/>
          <w:szCs w:val="24"/>
          <w:lang w:val="sr-Cyrl-RS"/>
        </w:rPr>
        <w:t>Дожић Данило</w:t>
      </w:r>
      <w:r>
        <w:rPr>
          <w:rFonts w:ascii="Bookman Old Style" w:hAnsi="Bookman Old Style"/>
          <w:noProof/>
          <w:szCs w:val="24"/>
          <w:lang w:val="sr-Cyrl-RS"/>
        </w:rPr>
        <w:tab/>
      </w:r>
      <w:r>
        <w:rPr>
          <w:rFonts w:ascii="Bookman Old Style" w:hAnsi="Bookman Old Style"/>
          <w:noProof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Cs w:val="24"/>
          <w:lang w:val="sr-Cyrl-RS"/>
        </w:rPr>
        <w:tab/>
        <w:t>Мега Сокербет</w:t>
      </w:r>
    </w:p>
    <w:p w14:paraId="0F04931F" w14:textId="77777777" w:rsidR="00743882" w:rsidRDefault="00BF3CB4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10.Мушицки Андреј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>-</w:t>
      </w:r>
      <w:r w:rsidRPr="00BF3CB4">
        <w:rPr>
          <w:rFonts w:ascii="Bookman Old Style" w:hAnsi="Bookman Old Style"/>
          <w:noProof/>
          <w:sz w:val="24"/>
          <w:szCs w:val="24"/>
          <w:lang w:val="sr-Cyrl-RS"/>
        </w:rPr>
        <w:tab/>
        <w:t>Мега Сокербет</w:t>
      </w:r>
    </w:p>
    <w:p w14:paraId="1E9892AB" w14:textId="605A9B4C" w:rsidR="00FB1BF5" w:rsidRDefault="00BF3CB4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11.</w:t>
      </w:r>
      <w:r w:rsidR="00FB1BF5">
        <w:rPr>
          <w:rFonts w:ascii="Bookman Old Style" w:hAnsi="Bookman Old Style"/>
          <w:noProof/>
          <w:sz w:val="24"/>
          <w:szCs w:val="24"/>
          <w:lang w:val="sr-Cyrl-RS"/>
        </w:rPr>
        <w:t>Станковић Огњен</w:t>
      </w:r>
      <w:r w:rsidR="00FB1BF5"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 w:rsidR="00FB1BF5">
        <w:rPr>
          <w:rFonts w:ascii="Bookman Old Style" w:hAnsi="Bookman Old Style"/>
          <w:noProof/>
          <w:sz w:val="24"/>
          <w:szCs w:val="24"/>
          <w:lang w:val="sr-Cyrl-RS"/>
        </w:rPr>
        <w:tab/>
        <w:t>Партизан НИС</w:t>
      </w:r>
    </w:p>
    <w:p w14:paraId="2AF5A7BD" w14:textId="0ADB908D" w:rsidR="00FB1BF5" w:rsidRDefault="00FB1BF5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12. Микић Виктор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Партизан НИС</w:t>
      </w:r>
    </w:p>
    <w:p w14:paraId="24452899" w14:textId="082F41A0" w:rsidR="00FB1BF5" w:rsidRDefault="00FB1BF5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13.Некић Јован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Земун</w:t>
      </w:r>
    </w:p>
    <w:p w14:paraId="17F53EFD" w14:textId="0F5F7079" w:rsidR="00FB1BF5" w:rsidRDefault="00FB1BF5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lastRenderedPageBreak/>
        <w:t>14.</w:t>
      </w:r>
      <w:r w:rsidR="00081D67">
        <w:rPr>
          <w:rFonts w:ascii="Bookman Old Style" w:hAnsi="Bookman Old Style"/>
          <w:noProof/>
          <w:sz w:val="24"/>
          <w:szCs w:val="24"/>
          <w:lang w:val="sr-Cyrl-RS"/>
        </w:rPr>
        <w:t>Малешевић Филип</w:t>
      </w:r>
      <w:r w:rsidR="00081D67"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 w:rsidR="00081D67">
        <w:rPr>
          <w:rFonts w:ascii="Bookman Old Style" w:hAnsi="Bookman Old Style"/>
          <w:noProof/>
          <w:sz w:val="24"/>
          <w:szCs w:val="24"/>
          <w:lang w:val="sr-Cyrl-RS"/>
        </w:rPr>
        <w:tab/>
        <w:t>Динамик</w:t>
      </w:r>
    </w:p>
    <w:p w14:paraId="5B6A9DC8" w14:textId="38871AA3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15. Живановић Вук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Динамик</w:t>
      </w:r>
    </w:p>
    <w:p w14:paraId="3215BE3A" w14:textId="344DF2C6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16. Јокић Игор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Војводина</w:t>
      </w:r>
    </w:p>
    <w:p w14:paraId="2D6753D3" w14:textId="705D751D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17. Тасић Лазар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Здравље</w:t>
      </w:r>
    </w:p>
    <w:p w14:paraId="4C62D9AA" w14:textId="51463D85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18. Станчевић Филип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Слога Краљево</w:t>
      </w:r>
    </w:p>
    <w:p w14:paraId="0EB2F834" w14:textId="75989513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19. Ковачевић Вељко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Слога Краљево</w:t>
      </w:r>
    </w:p>
    <w:p w14:paraId="799BFED2" w14:textId="4567B472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20. Јелић Огњен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Младост Чачак</w:t>
      </w:r>
    </w:p>
    <w:p w14:paraId="368255F4" w14:textId="1ADB1385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21. Егић Коста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Хантерс Приједор РС</w:t>
      </w:r>
    </w:p>
    <w:p w14:paraId="6188827F" w14:textId="29CFE43E" w:rsidR="00081D67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  <w:r>
        <w:rPr>
          <w:rFonts w:ascii="Bookman Old Style" w:hAnsi="Bookman Old Style"/>
          <w:noProof/>
          <w:sz w:val="24"/>
          <w:szCs w:val="24"/>
          <w:lang w:val="sr-Cyrl-RS"/>
        </w:rPr>
        <w:t>22. Николић Душан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-</w:t>
      </w:r>
      <w:r>
        <w:rPr>
          <w:rFonts w:ascii="Bookman Old Style" w:hAnsi="Bookman Old Style"/>
          <w:noProof/>
          <w:sz w:val="24"/>
          <w:szCs w:val="24"/>
          <w:lang w:val="sr-Cyrl-RS"/>
        </w:rPr>
        <w:tab/>
        <w:t>Гисен46 Немачка</w:t>
      </w:r>
    </w:p>
    <w:p w14:paraId="40BB87B7" w14:textId="77777777" w:rsidR="004F1E51" w:rsidRDefault="004F1E51" w:rsidP="004F1E51">
      <w:pPr>
        <w:jc w:val="both"/>
        <w:rPr>
          <w:rFonts w:ascii="Bookman Old Style" w:hAnsi="Bookman Old Style"/>
          <w:sz w:val="24"/>
          <w:szCs w:val="24"/>
          <w:lang w:val="sr-Cyrl-RS"/>
        </w:rPr>
      </w:pPr>
      <w:r>
        <w:rPr>
          <w:rFonts w:ascii="Bookman Old Style" w:hAnsi="Bookman Old Style"/>
          <w:sz w:val="24"/>
          <w:szCs w:val="24"/>
          <w:lang w:val="sr-Cyrl-RS"/>
        </w:rPr>
        <w:t>С обзиром на ситуацију са ковид-19 вирусом, желимо да Вас обавестимо да нам је апсолутни приоритет здравље наших играча. Зато смо организовали медицинску службу која ће тестирати на корона вирус сваког играча и члана стручног штаба по доласку у хотел ''Трим''. После тога ће свако од актера овог окупљања бити изолован са маском на лицу док не буду готови резултати у наредна 3 – 4 сата.</w:t>
      </w:r>
    </w:p>
    <w:p w14:paraId="75524F38" w14:textId="77777777" w:rsidR="004F1E51" w:rsidRPr="00B714F8" w:rsidRDefault="004F1E51" w:rsidP="004F1E51">
      <w:pPr>
        <w:jc w:val="both"/>
        <w:rPr>
          <w:rFonts w:ascii="Bookman Old Style" w:hAnsi="Bookman Old Style"/>
          <w:sz w:val="24"/>
          <w:szCs w:val="24"/>
          <w:lang w:val="sr-Cyrl-RS"/>
        </w:rPr>
      </w:pPr>
      <w:r>
        <w:rPr>
          <w:rFonts w:ascii="Bookman Old Style" w:hAnsi="Bookman Old Style"/>
          <w:sz w:val="24"/>
          <w:szCs w:val="24"/>
          <w:lang w:val="sr-Cyrl-RS"/>
        </w:rPr>
        <w:t>Сходно резултатима и свим надаље обезбеђеним мерама задравствене предострожности, одрадиће се петодневни репрезентативни програм. Још једанпут напомињемо да нам је најбитнија ставка здравље наших младих играча и сходно томе ћемо уложити највећи могући напор да играчи и чланови стручних штабова добију максималне здравствене услове у складу са Протоколом за ковид – 19 вирус.</w:t>
      </w:r>
    </w:p>
    <w:p w14:paraId="5E376FC2" w14:textId="77777777" w:rsidR="00081D67" w:rsidRPr="00FB1BF5" w:rsidRDefault="00081D67" w:rsidP="00FB1BF5">
      <w:pPr>
        <w:ind w:left="360"/>
        <w:jc w:val="both"/>
        <w:rPr>
          <w:rFonts w:ascii="Bookman Old Style" w:hAnsi="Bookman Old Style"/>
          <w:noProof/>
          <w:sz w:val="24"/>
          <w:szCs w:val="24"/>
          <w:lang w:val="sr-Cyrl-RS"/>
        </w:rPr>
      </w:pPr>
    </w:p>
    <w:p w14:paraId="0F6A0D07" w14:textId="74995AF2" w:rsidR="00B51804" w:rsidRPr="00BF3CB4" w:rsidRDefault="00B51804" w:rsidP="00B5180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>С поштовањем,</w:t>
      </w:r>
    </w:p>
    <w:p w14:paraId="72828CF2" w14:textId="77777777" w:rsidR="00B51804" w:rsidRPr="00BF3CB4" w:rsidRDefault="00B51804" w:rsidP="00B5180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>Игор Ракочевић, с.р.</w:t>
      </w:r>
    </w:p>
    <w:p w14:paraId="15662417" w14:textId="77777777" w:rsidR="00B51804" w:rsidRPr="00BF3CB4" w:rsidRDefault="00B51804" w:rsidP="00B51804">
      <w:pPr>
        <w:jc w:val="both"/>
        <w:rPr>
          <w:rFonts w:ascii="Bookman Old Style" w:hAnsi="Bookman Old Style"/>
          <w:noProof/>
          <w:sz w:val="24"/>
          <w:szCs w:val="24"/>
        </w:rPr>
      </w:pPr>
      <w:r w:rsidRPr="00BF3CB4">
        <w:rPr>
          <w:rFonts w:ascii="Bookman Old Style" w:hAnsi="Bookman Old Style"/>
          <w:noProof/>
          <w:sz w:val="24"/>
          <w:szCs w:val="24"/>
        </w:rPr>
        <w:t>Потпредседник за мушку кошарку</w:t>
      </w:r>
    </w:p>
    <w:p w14:paraId="515454CC" w14:textId="77777777" w:rsidR="00807000" w:rsidRPr="00BF3CB4" w:rsidRDefault="00807000" w:rsidP="00807000">
      <w:pPr>
        <w:rPr>
          <w:rFonts w:ascii="Bookman Old Style" w:hAnsi="Bookman Old Style"/>
          <w:sz w:val="24"/>
          <w:szCs w:val="24"/>
        </w:rPr>
      </w:pPr>
    </w:p>
    <w:p w14:paraId="2B4608C0" w14:textId="77777777" w:rsidR="00A32184" w:rsidRPr="00256ADA" w:rsidRDefault="00A32184" w:rsidP="00C7581B">
      <w:pPr>
        <w:rPr>
          <w:sz w:val="24"/>
          <w:szCs w:val="24"/>
        </w:rPr>
      </w:pPr>
    </w:p>
    <w:sectPr w:rsidR="00A32184" w:rsidRPr="00256ADA" w:rsidSect="00615E6D">
      <w:footerReference w:type="default" r:id="rId8"/>
      <w:headerReference w:type="first" r:id="rId9"/>
      <w:footerReference w:type="first" r:id="rId10"/>
      <w:pgSz w:w="12240" w:h="15840"/>
      <w:pgMar w:top="1830" w:right="1440" w:bottom="1440" w:left="1440" w:header="90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A8CD2" w14:textId="77777777" w:rsidR="006C3B57" w:rsidRDefault="006C3B57" w:rsidP="0079655F">
      <w:pPr>
        <w:spacing w:after="0" w:line="240" w:lineRule="auto"/>
      </w:pPr>
      <w:r>
        <w:separator/>
      </w:r>
    </w:p>
  </w:endnote>
  <w:endnote w:type="continuationSeparator" w:id="0">
    <w:p w14:paraId="6094AC5B" w14:textId="77777777" w:rsidR="006C3B57" w:rsidRDefault="006C3B57" w:rsidP="0079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Arial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F27D8" w14:textId="77777777" w:rsidR="0079655F" w:rsidRDefault="00820F96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293C1" wp14:editId="4FFB3D5C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53CC6" w14:textId="77777777" w:rsidR="00C7581B" w:rsidRDefault="00820F96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09858C5" wp14:editId="1F926BB7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A4E25" w14:textId="77777777" w:rsidR="006C3B57" w:rsidRDefault="006C3B57" w:rsidP="0079655F">
      <w:pPr>
        <w:spacing w:after="0" w:line="240" w:lineRule="auto"/>
      </w:pPr>
      <w:r>
        <w:separator/>
      </w:r>
    </w:p>
  </w:footnote>
  <w:footnote w:type="continuationSeparator" w:id="0">
    <w:p w14:paraId="04E31AED" w14:textId="77777777" w:rsidR="006C3B57" w:rsidRDefault="006C3B57" w:rsidP="0079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41FED" w14:textId="77777777" w:rsidR="00C7581B" w:rsidRDefault="00820F9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46DE1FD" wp14:editId="36839282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 edited="0"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832DB"/>
    <w:multiLevelType w:val="hybridMultilevel"/>
    <w:tmpl w:val="9334DD36"/>
    <w:lvl w:ilvl="0" w:tplc="43BAB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4E24E0"/>
    <w:multiLevelType w:val="hybridMultilevel"/>
    <w:tmpl w:val="CBE22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4418A"/>
    <w:multiLevelType w:val="hybridMultilevel"/>
    <w:tmpl w:val="62E8D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22AB0"/>
    <w:multiLevelType w:val="hybridMultilevel"/>
    <w:tmpl w:val="DCF2C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E2163"/>
    <w:multiLevelType w:val="hybridMultilevel"/>
    <w:tmpl w:val="D4A0A048"/>
    <w:lvl w:ilvl="0" w:tplc="43BAB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4022B06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E"/>
    <w:rsid w:val="00081D67"/>
    <w:rsid w:val="00094787"/>
    <w:rsid w:val="000F3AA9"/>
    <w:rsid w:val="00145BBC"/>
    <w:rsid w:val="001A54DB"/>
    <w:rsid w:val="00256ADA"/>
    <w:rsid w:val="002708E5"/>
    <w:rsid w:val="002C5D29"/>
    <w:rsid w:val="00314EE7"/>
    <w:rsid w:val="00345FC4"/>
    <w:rsid w:val="003954CC"/>
    <w:rsid w:val="004145F7"/>
    <w:rsid w:val="00441052"/>
    <w:rsid w:val="004F1E51"/>
    <w:rsid w:val="00597090"/>
    <w:rsid w:val="00615E6D"/>
    <w:rsid w:val="006C3B57"/>
    <w:rsid w:val="00743882"/>
    <w:rsid w:val="0079655F"/>
    <w:rsid w:val="007D3976"/>
    <w:rsid w:val="00807000"/>
    <w:rsid w:val="0081132A"/>
    <w:rsid w:val="00820F96"/>
    <w:rsid w:val="00867FAB"/>
    <w:rsid w:val="008D1B2F"/>
    <w:rsid w:val="008E7F9A"/>
    <w:rsid w:val="00901A98"/>
    <w:rsid w:val="009356A1"/>
    <w:rsid w:val="00A32184"/>
    <w:rsid w:val="00AF1E8B"/>
    <w:rsid w:val="00B04A7D"/>
    <w:rsid w:val="00B26D5F"/>
    <w:rsid w:val="00B51804"/>
    <w:rsid w:val="00B93675"/>
    <w:rsid w:val="00BD5B6A"/>
    <w:rsid w:val="00BF3CB4"/>
    <w:rsid w:val="00C7581B"/>
    <w:rsid w:val="00CE0A9F"/>
    <w:rsid w:val="00DB7D7E"/>
    <w:rsid w:val="00DE7AAC"/>
    <w:rsid w:val="00E11620"/>
    <w:rsid w:val="00E35E15"/>
    <w:rsid w:val="00EB544B"/>
    <w:rsid w:val="00EF1C42"/>
    <w:rsid w:val="00F46341"/>
    <w:rsid w:val="00FB1BF5"/>
    <w:rsid w:val="00F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ACDA5"/>
  <w15:docId w15:val="{22B313D7-D39A-47F1-913D-7E151D8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5F"/>
  </w:style>
  <w:style w:type="paragraph" w:styleId="Footer">
    <w:name w:val="footer"/>
    <w:basedOn w:val="Normal"/>
    <w:link w:val="Foot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5F"/>
  </w:style>
  <w:style w:type="paragraph" w:styleId="BalloonText">
    <w:name w:val="Balloon Text"/>
    <w:basedOn w:val="Normal"/>
    <w:link w:val="BalloonTextChar"/>
    <w:uiPriority w:val="99"/>
    <w:semiHidden/>
    <w:unhideWhenUsed/>
    <w:rsid w:val="0079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1804"/>
    <w:pPr>
      <w:spacing w:after="0" w:line="240" w:lineRule="auto"/>
      <w:ind w:left="720"/>
      <w:contextualSpacing/>
    </w:pPr>
    <w:rPr>
      <w:rFonts w:ascii="ZapfHumnst Dm BT" w:eastAsia="Times New Roman" w:hAnsi="ZapfHumnst Dm BT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3E740-26DB-401C-911B-E9F03F26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TotalTime>49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Katarina Djordjevic</cp:lastModifiedBy>
  <cp:revision>5</cp:revision>
  <cp:lastPrinted>2018-05-31T12:55:00Z</cp:lastPrinted>
  <dcterms:created xsi:type="dcterms:W3CDTF">2020-11-02T08:45:00Z</dcterms:created>
  <dcterms:modified xsi:type="dcterms:W3CDTF">2020-11-02T11:43:00Z</dcterms:modified>
</cp:coreProperties>
</file>