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Theme="minorHAnsi" w:hAnsiTheme="minorHAnsi" w:cstheme="minorHAnsi"/>
          <w:sz w:val="24"/>
          <w:szCs w:val="24"/>
          <w:lang w:val="sr-Cyrl-RS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>
        <w:rPr>
          <w:rFonts w:asciiTheme="minorHAnsi" w:hAnsiTheme="minorHAnsi" w:cstheme="minorHAnsi"/>
          <w:sz w:val="24"/>
          <w:szCs w:val="24"/>
          <w:lang w:val="sr-Cyrl-RS"/>
        </w:rPr>
        <w:t>Поштовани,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>У оквиру програма квалитетног развоја играча,континуираног праћења и индивидуалног техничко-тактичког усавршавања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 xml:space="preserve"> 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>одржаће</w:t>
      </w:r>
      <w:r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>
        <w:rPr>
          <w:rFonts w:asciiTheme="minorHAnsi" w:hAnsiTheme="minorHAnsi" w:eastAsiaTheme="minorEastAsia" w:cstheme="minorHAnsi"/>
          <w:sz w:val="24"/>
          <w:szCs w:val="24"/>
          <w:lang w:val="sr-Cyrl-RS"/>
        </w:rPr>
        <w:t>се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селективни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тренинг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 xml:space="preserve"> за играче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200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8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>. и 200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7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>. год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ишт</w:t>
      </w:r>
      <w:r>
        <w:rPr>
          <w:rFonts w:asciiTheme="minorHAnsi" w:hAnsiTheme="minorHAnsi" w:eastAsiaTheme="minorEastAsia" w:cstheme="minorHAnsi"/>
          <w:b/>
          <w:sz w:val="24"/>
          <w:szCs w:val="24"/>
        </w:rPr>
        <w:t>a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 xml:space="preserve"> .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sz w:val="24"/>
          <w:szCs w:val="24"/>
          <w:lang w:val="sr-Cyrl-CS"/>
        </w:rPr>
      </w:pP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 xml:space="preserve">Тренинзи ће се одржати у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Крагујевцу у 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 xml:space="preserve">сали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Хотела “Шумарице”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en-US"/>
        </w:rPr>
        <w:t>(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Десанкин венац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en-US"/>
        </w:rPr>
        <w:t>)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,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у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недељу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,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09</w:t>
      </w:r>
      <w:r>
        <w:rPr>
          <w:rFonts w:asciiTheme="minorHAnsi" w:hAnsiTheme="minorHAnsi" w:eastAsiaTheme="minorEastAsia" w:cstheme="minorHAnsi"/>
          <w:b/>
          <w:sz w:val="24"/>
          <w:szCs w:val="24"/>
          <w:lang w:val="en-GB"/>
        </w:rPr>
        <w:t>.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маја 2021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. године, 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>у следећим терминима: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</w:pP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 xml:space="preserve">2008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годиште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у 11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>h</w:t>
      </w:r>
    </w:p>
    <w:p>
      <w:pPr>
        <w:spacing w:after="0" w:line="240" w:lineRule="auto"/>
        <w:jc w:val="both"/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</w:pP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 xml:space="preserve">2007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годиште у 12 и 30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>h</w:t>
      </w:r>
    </w:p>
    <w:p>
      <w:pPr>
        <w:spacing w:after="0" w:line="240" w:lineRule="auto"/>
        <w:jc w:val="both"/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</w:pP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Сви играчи са списка су у обавеи да дођу 30 минута пре почетка тренинга.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uppressAutoHyphens/>
        <w:snapToGrid w:val="0"/>
        <w:spacing w:after="0" w:line="240" w:lineRule="auto"/>
        <w:jc w:val="both"/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</w:pPr>
      <w:r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  <w:t xml:space="preserve">СВИ ТРЕНИНЗИ БИЋЕ УСКЛАЂЕНИ СА ПРЕПОРУКАМА КРИЗНОГ ШТАБА ВЛАДЕ РЕПУБЛИКЕ СРБИЈЕ У ВЕЗИ СА ПАНДЕМИЈОМ ВИРУСА </w:t>
      </w:r>
      <w:r>
        <w:rPr>
          <w:rFonts w:eastAsia="Times New Roman" w:asciiTheme="minorHAnsi" w:hAnsiTheme="minorHAnsi" w:cstheme="minorHAnsi"/>
          <w:b/>
          <w:sz w:val="24"/>
          <w:szCs w:val="24"/>
          <w:lang w:eastAsia="ar-SA"/>
        </w:rPr>
        <w:t>COVID-19</w:t>
      </w:r>
      <w:r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  <w:t>.</w:t>
      </w:r>
    </w:p>
    <w:p>
      <w:pPr>
        <w:suppressAutoHyphens/>
        <w:snapToGrid w:val="0"/>
        <w:spacing w:after="0" w:line="240" w:lineRule="auto"/>
        <w:jc w:val="both"/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Cs/>
          <w:i/>
          <w:iCs/>
          <w:sz w:val="24"/>
          <w:szCs w:val="24"/>
          <w:lang w:val="sr-Cyrl-CS"/>
        </w:rPr>
      </w:pPr>
      <w:r>
        <w:rPr>
          <w:rFonts w:asciiTheme="minorHAnsi" w:hAnsiTheme="minorHAnsi" w:eastAsiaTheme="minorEastAsia" w:cstheme="minorHAnsi"/>
          <w:bCs/>
          <w:i/>
          <w:iCs/>
          <w:sz w:val="24"/>
          <w:szCs w:val="24"/>
          <w:lang w:val="sr-Cyrl-CS"/>
        </w:rPr>
        <w:t>Позвани су следећи играчи:</w:t>
      </w:r>
    </w:p>
    <w:p>
      <w:pPr>
        <w:pStyle w:val="12"/>
        <w:jc w:val="both"/>
        <w:rPr>
          <w:rFonts w:asciiTheme="minorHAnsi" w:hAnsiTheme="minorHAnsi" w:cstheme="minorHAnsi"/>
          <w:b/>
          <w:sz w:val="24"/>
          <w:szCs w:val="24"/>
          <w:lang w:val="sr-Cyrl-CS"/>
        </w:rPr>
      </w:pPr>
    </w:p>
    <w:p>
      <w:pPr>
        <w:pStyle w:val="12"/>
        <w:ind w:firstLine="360"/>
        <w:rPr>
          <w:lang w:val="sr-Cyrl-RS"/>
        </w:rPr>
      </w:pPr>
      <w:r>
        <w:rPr>
          <w:b/>
          <w:sz w:val="24"/>
          <w:szCs w:val="24"/>
        </w:rPr>
        <w:t>200</w:t>
      </w:r>
      <w:r>
        <w:rPr>
          <w:b/>
          <w:sz w:val="24"/>
          <w:szCs w:val="24"/>
          <w:lang w:val="sr-Cyrl-RS"/>
        </w:rPr>
        <w:t>8.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sr-Cyrl-RS"/>
        </w:rPr>
        <w:t>годиште</w:t>
      </w:r>
      <w:r>
        <w:rPr>
          <w:lang w:val="sr-Cyrl-RS"/>
        </w:rPr>
        <w:t xml:space="preserve"> </w:t>
      </w:r>
    </w:p>
    <w:p>
      <w:pPr>
        <w:pStyle w:val="12"/>
        <w:ind w:firstLine="360"/>
        <w:rPr>
          <w:lang w:val="sr-Cyrl-RS"/>
        </w:rPr>
      </w:pP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Игрутиновић Саво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Плеј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Благојевић Аксентије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Плеј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lang w:val="sr-Cyrl-RS"/>
        </w:rPr>
        <w:t>Милић Андреј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Плеј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Обрадовић Јанко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Фока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Кадовић Лука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Фока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Арсић Никола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Деспот Смедерево</w:t>
      </w:r>
    </w:p>
    <w:p>
      <w:pPr>
        <w:pStyle w:val="12"/>
        <w:numPr>
          <w:ilvl w:val="0"/>
          <w:numId w:val="1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Ристић Јован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МВП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Стефановић Теодор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Јагодина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Махајловић Страхиња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Јагодина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Лисинац Јован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Слога Елит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Митевски Владимир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Слога Баточина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Недељковић Алексеј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Прва Петолетка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Ракић Душан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МБА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Антонијевић Филип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МБА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Крстић Алекса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Деспот Смедерево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Кадић Саво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Копаоник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Радивојевић</w:t>
      </w:r>
      <w:r>
        <w:rPr>
          <w:rFonts w:hint="default"/>
          <w:lang w:val="sr-Cyrl-RS"/>
        </w:rPr>
        <w:t xml:space="preserve"> Филип                           Свилајнац</w:t>
      </w:r>
      <w:bookmarkStart w:id="0" w:name="_GoBack"/>
      <w:bookmarkEnd w:id="0"/>
    </w:p>
    <w:p>
      <w:pPr>
        <w:pStyle w:val="12"/>
        <w:ind w:left="360"/>
        <w:rPr>
          <w:sz w:val="24"/>
          <w:szCs w:val="24"/>
          <w:lang w:val="sr-Cyrl-RS"/>
        </w:rPr>
      </w:pPr>
    </w:p>
    <w:p>
      <w:pPr>
        <w:pStyle w:val="12"/>
        <w:ind w:left="36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2007. годиште</w:t>
      </w:r>
    </w:p>
    <w:p>
      <w:pPr>
        <w:pStyle w:val="12"/>
        <w:ind w:left="360"/>
        <w:rPr>
          <w:b/>
          <w:sz w:val="24"/>
          <w:szCs w:val="24"/>
          <w:lang w:val="sr-Cyrl-RS"/>
        </w:rPr>
      </w:pP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Димитријевић Вук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Плеј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Шоботовић Војин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Плеј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Мушикић Вукашин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Слога Кв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Бешевић Павле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Стари Рас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Петровић Филип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Васиљевић Никола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Ђоровић Јанко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Ђоровић Саво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Каматовић Алекса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Дељхуса Лука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МВП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Јовановић Марко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Напредак Кш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Петровић Војислав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Шумадија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Марковић Лука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Трепча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Муловић Ђемаил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Пазар</w:t>
      </w:r>
    </w:p>
    <w:p>
      <w:pPr>
        <w:pStyle w:val="12"/>
        <w:rPr>
          <w:sz w:val="24"/>
          <w:szCs w:val="24"/>
          <w:lang w:val="sr-Cyrl-RS"/>
        </w:rPr>
      </w:pPr>
    </w:p>
    <w:p>
      <w:pPr>
        <w:pStyle w:val="12"/>
        <w:rPr>
          <w:sz w:val="24"/>
          <w:szCs w:val="24"/>
          <w:lang w:val="sr-Cyrl-C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pStyle w:val="12"/>
        <w:ind w:left="360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Стручни сарадник и координатор мл.селекција  КСС  </w:t>
      </w:r>
    </w:p>
    <w:p>
      <w:pPr>
        <w:pStyle w:val="12"/>
        <w:ind w:left="5040"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CS"/>
        </w:rPr>
        <w:t>Мр Гордан Тодорови</w:t>
      </w:r>
      <w:r>
        <w:rPr>
          <w:sz w:val="24"/>
          <w:szCs w:val="24"/>
          <w:lang w:val="sr-Cyrl-RS"/>
        </w:rPr>
        <w:t>ћ</w:t>
      </w:r>
    </w:p>
    <w:p/>
    <w:sectPr>
      <w:headerReference r:id="rId5" w:type="first"/>
      <w:footerReference r:id="rId7" w:type="first"/>
      <w:footerReference r:id="rId6" w:type="default"/>
      <w:pgSz w:w="12240" w:h="15840"/>
      <w:pgMar w:top="1830" w:right="1440" w:bottom="1440" w:left="1440" w:header="907" w:footer="907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ZapfHumnst Dm B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-330200</wp:posOffset>
          </wp:positionV>
          <wp:extent cx="7715250" cy="1073150"/>
          <wp:effectExtent l="19050" t="0" r="0" b="0"/>
          <wp:wrapThrough wrapText="bothSides">
            <wp:wrapPolygon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1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-742950</wp:posOffset>
          </wp:positionH>
          <wp:positionV relativeFrom="paragraph">
            <wp:posOffset>-177800</wp:posOffset>
          </wp:positionV>
          <wp:extent cx="7715250" cy="1073150"/>
          <wp:effectExtent l="19050" t="0" r="0" b="0"/>
          <wp:wrapThrough wrapText="bothSides">
            <wp:wrapPolygon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4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-488315</wp:posOffset>
          </wp:positionV>
          <wp:extent cx="7620000" cy="2230120"/>
          <wp:effectExtent l="19050" t="0" r="0" b="0"/>
          <wp:wrapThrough wrapText="bothSides">
            <wp:wrapPolygon>
              <wp:start x="-54" y="0"/>
              <wp:lineTo x="-54" y="21403"/>
              <wp:lineTo x="21600" y="21403"/>
              <wp:lineTo x="21600" y="0"/>
              <wp:lineTo x="-54" y="0"/>
            </wp:wrapPolygon>
          </wp:wrapThrough>
          <wp:docPr id="3" name="Picture 3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0" cy="223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6C5687"/>
    <w:multiLevelType w:val="multilevel"/>
    <w:tmpl w:val="046C5687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AA4DE5"/>
    <w:multiLevelType w:val="multilevel"/>
    <w:tmpl w:val="75AA4DE5"/>
    <w:lvl w:ilvl="0" w:tentative="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7E"/>
    <w:rsid w:val="000F3AA9"/>
    <w:rsid w:val="001656AC"/>
    <w:rsid w:val="001A54DB"/>
    <w:rsid w:val="001C7AAF"/>
    <w:rsid w:val="002178DB"/>
    <w:rsid w:val="002708E5"/>
    <w:rsid w:val="002C5D29"/>
    <w:rsid w:val="002E4187"/>
    <w:rsid w:val="00345FC4"/>
    <w:rsid w:val="004145F7"/>
    <w:rsid w:val="00441052"/>
    <w:rsid w:val="004817CA"/>
    <w:rsid w:val="00597090"/>
    <w:rsid w:val="00600E09"/>
    <w:rsid w:val="00615E6D"/>
    <w:rsid w:val="0064037C"/>
    <w:rsid w:val="00681BC5"/>
    <w:rsid w:val="00721242"/>
    <w:rsid w:val="0079655F"/>
    <w:rsid w:val="007D3976"/>
    <w:rsid w:val="00807000"/>
    <w:rsid w:val="0081132A"/>
    <w:rsid w:val="00820F96"/>
    <w:rsid w:val="008D1B2F"/>
    <w:rsid w:val="009356A1"/>
    <w:rsid w:val="00996D00"/>
    <w:rsid w:val="009B3833"/>
    <w:rsid w:val="00A32184"/>
    <w:rsid w:val="00AB523A"/>
    <w:rsid w:val="00AE0011"/>
    <w:rsid w:val="00B26D5F"/>
    <w:rsid w:val="00B462E2"/>
    <w:rsid w:val="00B51804"/>
    <w:rsid w:val="00B74105"/>
    <w:rsid w:val="00BD5B6A"/>
    <w:rsid w:val="00C61284"/>
    <w:rsid w:val="00C7581B"/>
    <w:rsid w:val="00C91706"/>
    <w:rsid w:val="00CE0A9F"/>
    <w:rsid w:val="00DB7D7E"/>
    <w:rsid w:val="00E11620"/>
    <w:rsid w:val="00EF1C42"/>
    <w:rsid w:val="00F44663"/>
    <w:rsid w:val="00F529FC"/>
    <w:rsid w:val="00F95052"/>
    <w:rsid w:val="00FB412D"/>
    <w:rsid w:val="07D6158C"/>
    <w:rsid w:val="1E864D01"/>
    <w:rsid w:val="592162F7"/>
    <w:rsid w:val="78BB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8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8">
    <w:name w:val="Header Char"/>
    <w:basedOn w:val="2"/>
    <w:link w:val="6"/>
    <w:semiHidden/>
    <w:qFormat/>
    <w:uiPriority w:val="99"/>
  </w:style>
  <w:style w:type="character" w:customStyle="1" w:styleId="9">
    <w:name w:val="Footer Char"/>
    <w:basedOn w:val="2"/>
    <w:link w:val="5"/>
    <w:semiHidden/>
    <w:uiPriority w:val="99"/>
  </w:style>
  <w:style w:type="character" w:customStyle="1" w:styleId="10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ZapfHumnst Dm BT" w:hAnsi="ZapfHumnst Dm BT" w:eastAsia="Times New Roman"/>
      <w:sz w:val="24"/>
      <w:szCs w:val="20"/>
    </w:rPr>
  </w:style>
  <w:style w:type="paragraph" w:styleId="12">
    <w:name w:val="No Spacing"/>
    <w:qFormat/>
    <w:uiPriority w:val="1"/>
    <w:rPr>
      <w:rFonts w:ascii="Calibri" w:hAnsi="Calibri" w:eastAsia="Times New Roma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LIJENTI\1%20kontinuirani%20korisnici\KSS\kesa%20blok%20vizitke%20mart%202018\za%20slanje\Memorandum%20K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03FE95-34BE-41D8-A2EC-349D65328B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KSS.dotx</Template>
  <Pages>2</Pages>
  <Words>251</Words>
  <Characters>1432</Characters>
  <Lines>11</Lines>
  <Paragraphs>3</Paragraphs>
  <TotalTime>12</TotalTime>
  <ScaleCrop>false</ScaleCrop>
  <LinksUpToDate>false</LinksUpToDate>
  <CharactersWithSpaces>1680</CharactersWithSpaces>
  <Application>WPS Office_11.2.0.10114_F1E327BC-269C-435d-A152-05C5408002CA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2020-12-04T12:09:00Z</dcterms:created>
  <dc:creator>Zoran</dc:creator>
  <cp:lastModifiedBy>rkscs</cp:lastModifiedBy>
  <cp:lastPrinted>2020-12-04T12:18:00Z</cp:lastPrinted>
  <dcterms:modified xsi:type="dcterms:W3CDTF">2021-05-04T10:26:41Z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1033-11.2.0.10114</vt:lpwstr>
  </property>
</Properties>
</file>